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164D7" w14:textId="77777777" w:rsidR="00F67F06" w:rsidRDefault="00F67F06">
      <w:pPr>
        <w:spacing w:after="0" w:line="240" w:lineRule="auto"/>
        <w:jc w:val="right"/>
        <w:rPr>
          <w:rFonts w:ascii="Arial" w:eastAsia="SimSun" w:hAnsi="Arial" w:cs="Arial"/>
        </w:rPr>
      </w:pPr>
    </w:p>
    <w:p w14:paraId="578E2147" w14:textId="77777777" w:rsidR="00F67F06" w:rsidRDefault="00947552">
      <w:pPr>
        <w:spacing w:after="0" w:line="240" w:lineRule="auto"/>
        <w:jc w:val="center"/>
        <w:rPr>
          <w:rFonts w:ascii="Arial" w:eastAsia="SimSun" w:hAnsi="Arial" w:cs="Arial"/>
          <w:b/>
          <w:bCs/>
        </w:rPr>
      </w:pPr>
      <w:r>
        <w:rPr>
          <w:rFonts w:ascii="Arial" w:eastAsia="SimSun" w:hAnsi="Arial" w:cs="Arial"/>
          <w:b/>
          <w:bCs/>
        </w:rPr>
        <w:t>ANEXO I</w:t>
      </w:r>
    </w:p>
    <w:p w14:paraId="029F9636" w14:textId="77777777" w:rsidR="00F67F06" w:rsidRDefault="00F67F06">
      <w:pPr>
        <w:spacing w:after="0" w:line="240" w:lineRule="auto"/>
        <w:jc w:val="center"/>
        <w:rPr>
          <w:rFonts w:ascii="Arial" w:eastAsia="SimSun" w:hAnsi="Arial" w:cs="Arial"/>
          <w:b/>
          <w:bCs/>
        </w:rPr>
      </w:pPr>
    </w:p>
    <w:p w14:paraId="3F523AEF" w14:textId="0508982D" w:rsidR="00F67F06" w:rsidRDefault="00947552">
      <w:pPr>
        <w:spacing w:after="0" w:line="240" w:lineRule="auto"/>
        <w:jc w:val="center"/>
        <w:rPr>
          <w:rFonts w:ascii="Arial" w:eastAsia="SimSun" w:hAnsi="Arial" w:cs="Arial"/>
          <w:b/>
          <w:bCs/>
        </w:rPr>
      </w:pPr>
      <w:r>
        <w:rPr>
          <w:rFonts w:ascii="Arial" w:eastAsia="SimSun" w:hAnsi="Arial" w:cs="Arial"/>
          <w:b/>
          <w:bCs/>
        </w:rPr>
        <w:t>FORMULÁRIO DE INSCRIÇÃO - EDITAL 00</w:t>
      </w:r>
      <w:r w:rsidR="00C33D50">
        <w:rPr>
          <w:rFonts w:ascii="Arial" w:eastAsia="SimSun" w:hAnsi="Arial" w:cs="Arial"/>
          <w:b/>
          <w:bCs/>
        </w:rPr>
        <w:t>9</w:t>
      </w:r>
      <w:r>
        <w:rPr>
          <w:rFonts w:ascii="Arial" w:eastAsia="SimSun" w:hAnsi="Arial" w:cs="Arial"/>
          <w:b/>
          <w:bCs/>
        </w:rPr>
        <w:t>/202</w:t>
      </w:r>
      <w:r w:rsidR="00C33D50">
        <w:rPr>
          <w:rFonts w:ascii="Arial" w:eastAsia="SimSun" w:hAnsi="Arial" w:cs="Arial"/>
          <w:b/>
          <w:bCs/>
        </w:rPr>
        <w:t>3</w:t>
      </w:r>
      <w:r>
        <w:rPr>
          <w:rFonts w:ascii="Arial" w:eastAsia="SimSun" w:hAnsi="Arial" w:cs="Arial"/>
          <w:b/>
          <w:bCs/>
        </w:rPr>
        <w:t>/PROEX</w:t>
      </w:r>
      <w:r w:rsidR="00C33D50">
        <w:rPr>
          <w:rFonts w:ascii="Arial" w:eastAsia="SimSun" w:hAnsi="Arial" w:cs="Arial"/>
          <w:b/>
          <w:bCs/>
        </w:rPr>
        <w:t>/UFSJ</w:t>
      </w:r>
    </w:p>
    <w:p w14:paraId="50ABA7D6" w14:textId="77777777" w:rsidR="00F67F06" w:rsidRDefault="00F67F06">
      <w:pPr>
        <w:spacing w:after="0" w:line="240" w:lineRule="auto"/>
        <w:jc w:val="center"/>
        <w:rPr>
          <w:rFonts w:ascii="Arial" w:eastAsia="SimSun" w:hAnsi="Arial" w:cs="Arial"/>
          <w:b/>
          <w:bCs/>
        </w:rPr>
      </w:pPr>
    </w:p>
    <w:p w14:paraId="64529262" w14:textId="77777777" w:rsidR="00F67F06" w:rsidRDefault="00F67F06">
      <w:pPr>
        <w:spacing w:after="0" w:line="240" w:lineRule="auto"/>
        <w:jc w:val="center"/>
        <w:rPr>
          <w:rFonts w:ascii="Arial" w:eastAsia="SimSun" w:hAnsi="Arial" w:cs="Arial"/>
        </w:rPr>
      </w:pPr>
    </w:p>
    <w:p w14:paraId="4EC6AB0B" w14:textId="2360A81B" w:rsidR="00F67F06" w:rsidRDefault="00947552">
      <w:pPr>
        <w:spacing w:after="0" w:line="360" w:lineRule="auto"/>
        <w:jc w:val="both"/>
        <w:rPr>
          <w:rFonts w:ascii="Arial" w:eastAsia="SimSun" w:hAnsi="Arial" w:cs="Arial"/>
        </w:rPr>
      </w:pPr>
      <w:r>
        <w:rPr>
          <w:rFonts w:ascii="Arial" w:eastAsia="SimSun" w:hAnsi="Arial" w:cs="Arial"/>
        </w:rPr>
        <w:t>Eu, ________________________________________________________________, RG: ________________, CPF: _______________, Matrícula UFSJ: ____________, _________________________________ (Docente), lotado(a) no/a______________________________________________________________________________________(departamento/unidade administrativa ou instância equivalente), solicito a minha inscrição para concorrer como MEMBRO do Comitê de Desenvolvimento do Centro de Referência de Cultura Popular Max Justo Guedes (CDC) e declaro estar de acordo com as regras constantes no Edital 00</w:t>
      </w:r>
      <w:r w:rsidR="00C33D50">
        <w:rPr>
          <w:rFonts w:ascii="Arial" w:eastAsia="SimSun" w:hAnsi="Arial" w:cs="Arial"/>
        </w:rPr>
        <w:t>9</w:t>
      </w:r>
      <w:r>
        <w:rPr>
          <w:rFonts w:ascii="Arial" w:eastAsia="SimSun" w:hAnsi="Arial" w:cs="Arial"/>
        </w:rPr>
        <w:t>/202</w:t>
      </w:r>
      <w:r w:rsidR="00C33D50">
        <w:rPr>
          <w:rFonts w:ascii="Arial" w:eastAsia="SimSun" w:hAnsi="Arial" w:cs="Arial"/>
        </w:rPr>
        <w:t>3</w:t>
      </w:r>
      <w:r>
        <w:rPr>
          <w:rFonts w:ascii="Arial" w:eastAsia="SimSun" w:hAnsi="Arial" w:cs="Arial"/>
        </w:rPr>
        <w:t>/UFSJ/PROEX.</w:t>
      </w:r>
    </w:p>
    <w:p w14:paraId="369C9EFC" w14:textId="77777777" w:rsidR="00F67F06" w:rsidRDefault="00F67F06">
      <w:pPr>
        <w:spacing w:after="0" w:line="360" w:lineRule="auto"/>
        <w:jc w:val="both"/>
        <w:rPr>
          <w:rFonts w:ascii="Arial" w:eastAsia="SimSun" w:hAnsi="Arial" w:cs="Arial"/>
        </w:rPr>
      </w:pPr>
    </w:p>
    <w:p w14:paraId="318C0928" w14:textId="77777777" w:rsidR="00F67F06" w:rsidRDefault="00947552">
      <w:pPr>
        <w:spacing w:after="0" w:line="360" w:lineRule="auto"/>
        <w:jc w:val="both"/>
      </w:pPr>
      <w:r>
        <w:rPr>
          <w:rFonts w:ascii="Arial" w:eastAsia="SimSun" w:hAnsi="Arial" w:cs="Arial"/>
        </w:rPr>
        <w:t>*Segue, anexada, a cópia do currículo atualizado na Plataforma Lattes.</w:t>
      </w:r>
    </w:p>
    <w:p w14:paraId="644814AD" w14:textId="77777777" w:rsidR="00F67F06" w:rsidRDefault="00F67F06">
      <w:pPr>
        <w:tabs>
          <w:tab w:val="left" w:pos="4170"/>
        </w:tabs>
        <w:spacing w:after="0" w:line="360" w:lineRule="auto"/>
        <w:ind w:right="992"/>
        <w:jc w:val="both"/>
        <w:rPr>
          <w:rFonts w:ascii="Arial" w:eastAsia="ArialMT" w:hAnsi="Arial" w:cs="Arial"/>
          <w:color w:val="000000"/>
          <w:lang w:eastAsia="zh-CN" w:bidi="ar"/>
        </w:rPr>
      </w:pPr>
    </w:p>
    <w:p w14:paraId="3C4E2630" w14:textId="77777777" w:rsidR="00F67F06" w:rsidRDefault="00F67F06">
      <w:pPr>
        <w:tabs>
          <w:tab w:val="left" w:pos="4170"/>
        </w:tabs>
        <w:spacing w:after="0" w:line="360" w:lineRule="auto"/>
        <w:ind w:right="992"/>
        <w:jc w:val="center"/>
        <w:rPr>
          <w:rFonts w:ascii="Arial" w:eastAsia="ArialMT" w:hAnsi="Arial" w:cs="Arial"/>
          <w:color w:val="000000"/>
          <w:lang w:eastAsia="zh-CN" w:bidi="ar"/>
        </w:rPr>
      </w:pPr>
    </w:p>
    <w:p w14:paraId="1D1BC426" w14:textId="77777777" w:rsidR="00F67F06" w:rsidRDefault="00947552">
      <w:pPr>
        <w:tabs>
          <w:tab w:val="left" w:pos="4170"/>
        </w:tabs>
        <w:spacing w:after="0" w:line="360" w:lineRule="auto"/>
        <w:ind w:right="992"/>
        <w:jc w:val="center"/>
        <w:rPr>
          <w:rFonts w:ascii="Arial" w:eastAsia="ArialMT" w:hAnsi="Arial" w:cs="Arial"/>
          <w:color w:val="000000"/>
          <w:lang w:eastAsia="zh-CN" w:bidi="ar"/>
        </w:rPr>
      </w:pPr>
      <w:r>
        <w:rPr>
          <w:rFonts w:ascii="Arial" w:eastAsia="ArialMT" w:hAnsi="Arial" w:cs="Arial"/>
          <w:color w:val="000000"/>
          <w:lang w:eastAsia="zh-CN" w:bidi="ar"/>
        </w:rPr>
        <w:t xml:space="preserve">São João </w:t>
      </w:r>
      <w:proofErr w:type="spellStart"/>
      <w:r>
        <w:rPr>
          <w:rFonts w:ascii="Arial" w:eastAsia="ArialMT" w:hAnsi="Arial" w:cs="Arial"/>
          <w:color w:val="000000"/>
          <w:lang w:eastAsia="zh-CN" w:bidi="ar"/>
        </w:rPr>
        <w:t>del</w:t>
      </w:r>
      <w:proofErr w:type="spellEnd"/>
      <w:r>
        <w:rPr>
          <w:rFonts w:ascii="Arial" w:eastAsia="ArialMT" w:hAnsi="Arial" w:cs="Arial"/>
          <w:color w:val="000000"/>
          <w:lang w:eastAsia="zh-CN" w:bidi="ar"/>
        </w:rPr>
        <w:t>-Rei, ____/____/____</w:t>
      </w:r>
    </w:p>
    <w:p w14:paraId="4D40AEEF" w14:textId="77777777" w:rsidR="00F67F06" w:rsidRDefault="00F67F06">
      <w:pPr>
        <w:tabs>
          <w:tab w:val="left" w:pos="4170"/>
        </w:tabs>
        <w:spacing w:after="0" w:line="360" w:lineRule="auto"/>
        <w:ind w:right="992"/>
        <w:jc w:val="both"/>
        <w:rPr>
          <w:rFonts w:ascii="Arial" w:eastAsia="ArialMT" w:hAnsi="Arial" w:cs="Arial"/>
          <w:color w:val="000000"/>
          <w:lang w:val="en-US" w:eastAsia="zh-CN" w:bidi="ar"/>
        </w:rPr>
      </w:pPr>
    </w:p>
    <w:p w14:paraId="4583EB74" w14:textId="77777777" w:rsidR="00F67F06" w:rsidRDefault="00F67F06">
      <w:pPr>
        <w:tabs>
          <w:tab w:val="left" w:pos="4170"/>
        </w:tabs>
        <w:spacing w:after="0" w:line="360" w:lineRule="auto"/>
        <w:ind w:right="992"/>
        <w:jc w:val="both"/>
        <w:rPr>
          <w:rFonts w:ascii="Arial" w:eastAsia="ArialMT" w:hAnsi="Arial" w:cs="Arial"/>
          <w:color w:val="000000"/>
          <w:lang w:val="en-US" w:eastAsia="zh-CN" w:bidi="ar"/>
        </w:rPr>
      </w:pPr>
    </w:p>
    <w:p w14:paraId="70EC98CE" w14:textId="77777777" w:rsidR="00F67F06" w:rsidRDefault="00F67F06">
      <w:pPr>
        <w:tabs>
          <w:tab w:val="left" w:pos="4170"/>
        </w:tabs>
        <w:spacing w:after="0" w:line="360" w:lineRule="auto"/>
        <w:ind w:right="992"/>
        <w:jc w:val="both"/>
        <w:rPr>
          <w:rFonts w:ascii="Arial" w:eastAsia="ArialMT" w:hAnsi="Arial" w:cs="Arial"/>
          <w:color w:val="000000"/>
          <w:lang w:val="en-US" w:eastAsia="zh-CN" w:bidi="ar"/>
        </w:rPr>
      </w:pPr>
    </w:p>
    <w:p w14:paraId="3FAF049B" w14:textId="77777777" w:rsidR="00F67F06" w:rsidRDefault="00947552">
      <w:pPr>
        <w:tabs>
          <w:tab w:val="left" w:pos="4170"/>
        </w:tabs>
        <w:spacing w:after="0" w:line="360" w:lineRule="auto"/>
        <w:ind w:right="992"/>
        <w:jc w:val="center"/>
        <w:rPr>
          <w:rFonts w:ascii="Arial" w:eastAsia="ArialMT" w:hAnsi="Arial" w:cs="Arial"/>
          <w:color w:val="000000"/>
          <w:lang w:eastAsia="zh-CN" w:bidi="ar"/>
        </w:rPr>
      </w:pPr>
      <w:r>
        <w:rPr>
          <w:rFonts w:ascii="Arial" w:eastAsia="ArialMT" w:hAnsi="Arial" w:cs="Arial"/>
          <w:color w:val="000000"/>
          <w:lang w:eastAsia="zh-CN" w:bidi="ar"/>
        </w:rPr>
        <w:t>____________________________________</w:t>
      </w:r>
    </w:p>
    <w:p w14:paraId="38508C32" w14:textId="77777777" w:rsidR="00F67F06" w:rsidRDefault="00947552">
      <w:pPr>
        <w:tabs>
          <w:tab w:val="left" w:pos="4170"/>
        </w:tabs>
        <w:spacing w:after="0" w:line="360" w:lineRule="auto"/>
        <w:ind w:right="992"/>
        <w:jc w:val="center"/>
        <w:rPr>
          <w:rFonts w:ascii="Arial" w:eastAsia="ArialMT" w:hAnsi="Arial" w:cs="Arial"/>
          <w:color w:val="000000"/>
          <w:lang w:eastAsia="zh-CN" w:bidi="ar"/>
        </w:rPr>
      </w:pPr>
      <w:r>
        <w:rPr>
          <w:rFonts w:ascii="Arial" w:eastAsia="ArialMT" w:hAnsi="Arial" w:cs="Arial"/>
          <w:color w:val="000000"/>
          <w:lang w:eastAsia="zh-CN" w:bidi="ar"/>
        </w:rPr>
        <w:t>ASSINATURA</w:t>
      </w:r>
    </w:p>
    <w:p w14:paraId="051F247F" w14:textId="77777777" w:rsidR="00F67F06" w:rsidRDefault="00F67F06">
      <w:pPr>
        <w:tabs>
          <w:tab w:val="left" w:pos="4170"/>
        </w:tabs>
        <w:spacing w:after="0" w:line="360" w:lineRule="auto"/>
        <w:ind w:right="992"/>
        <w:jc w:val="center"/>
        <w:rPr>
          <w:rFonts w:ascii="Arial" w:eastAsia="ArialMT" w:hAnsi="Arial" w:cs="Arial"/>
          <w:color w:val="000000"/>
          <w:lang w:eastAsia="zh-CN" w:bidi="ar"/>
        </w:rPr>
      </w:pPr>
    </w:p>
    <w:p w14:paraId="16C7D6CF" w14:textId="77777777" w:rsidR="00F67F06" w:rsidRDefault="00F67F06">
      <w:pPr>
        <w:tabs>
          <w:tab w:val="left" w:pos="4170"/>
        </w:tabs>
        <w:spacing w:after="0" w:line="360" w:lineRule="auto"/>
        <w:ind w:right="992"/>
        <w:jc w:val="center"/>
        <w:rPr>
          <w:rFonts w:ascii="Arial" w:eastAsia="ArialMT" w:hAnsi="Arial" w:cs="Arial"/>
          <w:color w:val="000000"/>
          <w:lang w:eastAsia="zh-CN" w:bidi="ar"/>
        </w:rPr>
      </w:pPr>
    </w:p>
    <w:p w14:paraId="0B887F4C" w14:textId="77777777" w:rsidR="00F67F06" w:rsidRDefault="00F67F06">
      <w:pPr>
        <w:tabs>
          <w:tab w:val="left" w:pos="4170"/>
        </w:tabs>
        <w:spacing w:after="0" w:line="360" w:lineRule="auto"/>
        <w:ind w:right="992"/>
        <w:jc w:val="center"/>
        <w:rPr>
          <w:rFonts w:ascii="Arial" w:eastAsia="ArialMT" w:hAnsi="Arial" w:cs="Arial"/>
          <w:color w:val="000000"/>
          <w:lang w:eastAsia="zh-CN" w:bidi="ar"/>
        </w:rPr>
      </w:pPr>
    </w:p>
    <w:p w14:paraId="0E882DA6" w14:textId="77777777" w:rsidR="00F67F06" w:rsidRDefault="00F67F06">
      <w:pPr>
        <w:tabs>
          <w:tab w:val="left" w:pos="4170"/>
        </w:tabs>
        <w:spacing w:after="0" w:line="360" w:lineRule="auto"/>
        <w:ind w:right="992"/>
        <w:jc w:val="both"/>
        <w:rPr>
          <w:rFonts w:ascii="Arial" w:eastAsia="ArialMT" w:hAnsi="Arial" w:cs="Arial"/>
          <w:color w:val="000000"/>
          <w:lang w:eastAsia="zh-CN" w:bidi="ar"/>
        </w:rPr>
      </w:pPr>
    </w:p>
    <w:p w14:paraId="194C0523" w14:textId="77777777" w:rsidR="00F67F06" w:rsidRDefault="00F67F06">
      <w:pPr>
        <w:tabs>
          <w:tab w:val="left" w:pos="4170"/>
        </w:tabs>
        <w:spacing w:after="0" w:line="360" w:lineRule="auto"/>
        <w:ind w:right="992"/>
        <w:jc w:val="center"/>
        <w:rPr>
          <w:rFonts w:ascii="Arial" w:eastAsia="ArialMT" w:hAnsi="Arial" w:cs="Arial"/>
          <w:color w:val="000000"/>
          <w:lang w:eastAsia="zh-CN" w:bidi="ar"/>
        </w:rPr>
      </w:pPr>
    </w:p>
    <w:p w14:paraId="146DBC4D" w14:textId="77777777" w:rsidR="00F67F06" w:rsidRDefault="00F67F06">
      <w:pPr>
        <w:tabs>
          <w:tab w:val="left" w:pos="4170"/>
        </w:tabs>
        <w:spacing w:after="0" w:line="360" w:lineRule="auto"/>
        <w:ind w:right="992"/>
        <w:jc w:val="center"/>
        <w:rPr>
          <w:rFonts w:ascii="Arial" w:eastAsia="ArialMT" w:hAnsi="Arial" w:cs="Arial"/>
          <w:color w:val="000000"/>
          <w:lang w:eastAsia="zh-CN" w:bidi="ar"/>
        </w:rPr>
      </w:pPr>
    </w:p>
    <w:sectPr w:rsidR="00F67F0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800" w:bottom="1440" w:left="180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94065" w14:textId="77777777" w:rsidR="000F21AB" w:rsidRDefault="000F21AB">
      <w:pPr>
        <w:spacing w:after="0" w:line="240" w:lineRule="auto"/>
      </w:pPr>
      <w:r>
        <w:separator/>
      </w:r>
    </w:p>
  </w:endnote>
  <w:endnote w:type="continuationSeparator" w:id="0">
    <w:p w14:paraId="354D30CC" w14:textId="77777777" w:rsidR="000F21AB" w:rsidRDefault="000F2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Liberation Mono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227BB" w14:textId="3BA521C9" w:rsidR="00F67F06" w:rsidRDefault="00F67F06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E9E4AE" w14:textId="77777777" w:rsidR="000F21AB" w:rsidRDefault="000F21AB">
      <w:pPr>
        <w:spacing w:after="0" w:line="240" w:lineRule="auto"/>
      </w:pPr>
      <w:r>
        <w:separator/>
      </w:r>
    </w:p>
  </w:footnote>
  <w:footnote w:type="continuationSeparator" w:id="0">
    <w:p w14:paraId="6B89682C" w14:textId="77777777" w:rsidR="000F21AB" w:rsidRDefault="000F2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6EB05" w14:textId="77777777" w:rsidR="00F67F06" w:rsidRDefault="0094755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9504" behindDoc="1" locked="0" layoutInCell="0" allowOverlap="1" wp14:anchorId="388008AF" wp14:editId="22DA011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5382895"/>
          <wp:effectExtent l="0" t="0" r="4445" b="8255"/>
          <wp:wrapNone/>
          <wp:docPr id="8" name="WordPictureWatermark5671791" descr="marca dagua proex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ordPictureWatermark5671791" descr="marca dagua proex 70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53828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7456" behindDoc="1" locked="0" layoutInCell="0" allowOverlap="1" wp14:anchorId="2069595A" wp14:editId="0495A4C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5382895"/>
          <wp:effectExtent l="0" t="0" r="4445" b="8255"/>
          <wp:wrapNone/>
          <wp:docPr id="4" name="WordPictureWatermark5554291" descr="marca dagua proex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5554291" descr="marca dagua proex 35"/>
                  <pic:cNvPicPr>
                    <a:picLocks noChangeAspect="1"/>
                  </pic:cNvPicPr>
                </pic:nvPicPr>
                <pic:blipFill>
                  <a:blip r:embed="rId2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53828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CB202" w14:textId="76AB20C9" w:rsidR="00F67F06" w:rsidRDefault="00D76722">
    <w:pPr>
      <w:pStyle w:val="Cabealho"/>
    </w:pPr>
    <w:r>
      <w:rPr>
        <w:rFonts w:ascii="Calibri" w:eastAsia="Calibri" w:hAnsi="Calibri" w:cs="Calibri"/>
        <w:noProof/>
      </w:rPr>
      <w:drawing>
        <wp:inline distT="0" distB="0" distL="0" distR="0" wp14:anchorId="5A1B324E" wp14:editId="6065B96B">
          <wp:extent cx="684212" cy="843862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4212" cy="8438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noProof/>
      </w:rPr>
      <w:drawing>
        <wp:inline distT="0" distB="0" distL="0" distR="0" wp14:anchorId="1E15C272" wp14:editId="43D159F8">
          <wp:extent cx="830535" cy="840423"/>
          <wp:effectExtent l="0" t="0" r="0" b="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0535" cy="8404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30496" w14:textId="77777777" w:rsidR="00F67F06" w:rsidRDefault="0094755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8480" behindDoc="1" locked="0" layoutInCell="0" allowOverlap="1" wp14:anchorId="60554326" wp14:editId="41FDE95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5382895"/>
          <wp:effectExtent l="0" t="0" r="4445" b="8255"/>
          <wp:wrapNone/>
          <wp:docPr id="6" name="WordPictureWatermark5671790" descr="marca dagua proex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ordPictureWatermark5671790" descr="marca dagua proex 70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53828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6432" behindDoc="1" locked="0" layoutInCell="0" allowOverlap="1" wp14:anchorId="44EC7A1A" wp14:editId="3F1521B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5382895"/>
          <wp:effectExtent l="0" t="0" r="4445" b="8255"/>
          <wp:wrapNone/>
          <wp:docPr id="1" name="WordPictureWatermark5554290" descr="marca dagua proex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5554290" descr="marca dagua proex 35"/>
                  <pic:cNvPicPr>
                    <a:picLocks noChangeAspect="1"/>
                  </pic:cNvPicPr>
                </pic:nvPicPr>
                <pic:blipFill>
                  <a:blip r:embed="rId2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53828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2C6C41"/>
    <w:multiLevelType w:val="singleLevel"/>
    <w:tmpl w:val="2B2C6C41"/>
    <w:lvl w:ilvl="0">
      <w:start w:val="1"/>
      <w:numFmt w:val="lowerLetter"/>
      <w:suff w:val="space"/>
      <w:lvlText w:val="%1)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5D552678"/>
    <w:rsid w:val="0008018A"/>
    <w:rsid w:val="00093887"/>
    <w:rsid w:val="000F21AB"/>
    <w:rsid w:val="000F329C"/>
    <w:rsid w:val="00123802"/>
    <w:rsid w:val="00132839"/>
    <w:rsid w:val="0017350B"/>
    <w:rsid w:val="001D3156"/>
    <w:rsid w:val="00204EBE"/>
    <w:rsid w:val="00220293"/>
    <w:rsid w:val="00223760"/>
    <w:rsid w:val="002A7A8A"/>
    <w:rsid w:val="002C2E72"/>
    <w:rsid w:val="002D0B29"/>
    <w:rsid w:val="003450A5"/>
    <w:rsid w:val="0035773C"/>
    <w:rsid w:val="003A3988"/>
    <w:rsid w:val="003C571E"/>
    <w:rsid w:val="004477B5"/>
    <w:rsid w:val="00491471"/>
    <w:rsid w:val="004F6142"/>
    <w:rsid w:val="005924C8"/>
    <w:rsid w:val="00595C4A"/>
    <w:rsid w:val="005A2C7A"/>
    <w:rsid w:val="005A5ACC"/>
    <w:rsid w:val="005C09BD"/>
    <w:rsid w:val="00610AFF"/>
    <w:rsid w:val="006A3F3F"/>
    <w:rsid w:val="006B5680"/>
    <w:rsid w:val="006D5CE7"/>
    <w:rsid w:val="00711503"/>
    <w:rsid w:val="00743BFF"/>
    <w:rsid w:val="0075611C"/>
    <w:rsid w:val="00773F63"/>
    <w:rsid w:val="007B6E29"/>
    <w:rsid w:val="007B7428"/>
    <w:rsid w:val="007E33C8"/>
    <w:rsid w:val="008804D8"/>
    <w:rsid w:val="00883CDF"/>
    <w:rsid w:val="00883E9F"/>
    <w:rsid w:val="008F54D2"/>
    <w:rsid w:val="00947552"/>
    <w:rsid w:val="009C5BF1"/>
    <w:rsid w:val="009D380A"/>
    <w:rsid w:val="00A05C8C"/>
    <w:rsid w:val="00A50F0C"/>
    <w:rsid w:val="00A548B7"/>
    <w:rsid w:val="00A55959"/>
    <w:rsid w:val="00AC6EBF"/>
    <w:rsid w:val="00AC7735"/>
    <w:rsid w:val="00B20E4D"/>
    <w:rsid w:val="00B33DF6"/>
    <w:rsid w:val="00B52E25"/>
    <w:rsid w:val="00B54625"/>
    <w:rsid w:val="00B54A43"/>
    <w:rsid w:val="00BB49B2"/>
    <w:rsid w:val="00BB6F91"/>
    <w:rsid w:val="00C33D50"/>
    <w:rsid w:val="00C74448"/>
    <w:rsid w:val="00C87782"/>
    <w:rsid w:val="00CC7DC6"/>
    <w:rsid w:val="00D2659E"/>
    <w:rsid w:val="00D37208"/>
    <w:rsid w:val="00D76722"/>
    <w:rsid w:val="00DE63F1"/>
    <w:rsid w:val="00E67B1A"/>
    <w:rsid w:val="00ED2CE4"/>
    <w:rsid w:val="00F67F06"/>
    <w:rsid w:val="00F71912"/>
    <w:rsid w:val="00FD11A3"/>
    <w:rsid w:val="00FE6993"/>
    <w:rsid w:val="00FF2629"/>
    <w:rsid w:val="10904234"/>
    <w:rsid w:val="128E633B"/>
    <w:rsid w:val="1CAF2D1A"/>
    <w:rsid w:val="1E144D65"/>
    <w:rsid w:val="335E2D73"/>
    <w:rsid w:val="36B70A27"/>
    <w:rsid w:val="3FED5D8B"/>
    <w:rsid w:val="414C150F"/>
    <w:rsid w:val="43A83ADF"/>
    <w:rsid w:val="4751784C"/>
    <w:rsid w:val="49FA05B1"/>
    <w:rsid w:val="557A20DE"/>
    <w:rsid w:val="575A09F8"/>
    <w:rsid w:val="59935012"/>
    <w:rsid w:val="5D546CD3"/>
    <w:rsid w:val="5D552678"/>
    <w:rsid w:val="65AB4157"/>
    <w:rsid w:val="6BDB399E"/>
    <w:rsid w:val="6E6F240B"/>
    <w:rsid w:val="6EE65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59A40"/>
  <w15:docId w15:val="{8183A941-E48B-4051-B623-E8284D7A5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uiPriority w:val="99"/>
    <w:qFormat/>
    <w:pPr>
      <w:spacing w:line="360" w:lineRule="auto"/>
      <w:jc w:val="both"/>
    </w:pPr>
    <w:rPr>
      <w:rFonts w:ascii="Garamond" w:hAnsi="Garamond"/>
      <w:b/>
      <w:sz w:val="28"/>
    </w:r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Hyperlink">
    <w:name w:val="Hyperlink"/>
    <w:qFormat/>
    <w:rPr>
      <w:color w:val="0000FF"/>
      <w:u w:val="singl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semiHidden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paragraph" w:customStyle="1" w:styleId="Default">
    <w:name w:val="Default"/>
    <w:qFormat/>
    <w:pPr>
      <w:widowControl w:val="0"/>
      <w:autoSpaceDE w:val="0"/>
      <w:spacing w:after="160" w:line="259" w:lineRule="auto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Normal1">
    <w:name w:val="Normal1"/>
    <w:rPr>
      <w:rFonts w:eastAsia="Times New Roman"/>
      <w:lang w:eastAsia="en-US"/>
    </w:rPr>
  </w:style>
  <w:style w:type="paragraph" w:styleId="PargrafodaLista">
    <w:name w:val="List Paragraph"/>
    <w:basedOn w:val="Normal"/>
    <w:uiPriority w:val="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mone%20Bassi\Google%20Drive\SETEX\MATERIAL%20PADRONIZADO%20PROEX%20E%20UFSJ\MATERIAL%20PADRONIZADO%202018\Proex%20simples%20col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Proex simples col2</Template>
  <TotalTime>0</TotalTime>
  <Pages>1</Pages>
  <Words>127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Bassi</dc:creator>
  <cp:lastModifiedBy>User</cp:lastModifiedBy>
  <cp:revision>2</cp:revision>
  <cp:lastPrinted>2023-09-29T12:50:00Z</cp:lastPrinted>
  <dcterms:created xsi:type="dcterms:W3CDTF">2023-09-29T12:51:00Z</dcterms:created>
  <dcterms:modified xsi:type="dcterms:W3CDTF">2023-09-29T12:51:00Z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1046-11.2.0.9629</vt:lpwstr>
  </property>
</Properties>
</file>